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36C" w:rsidRPr="005A162E" w:rsidRDefault="006B736C" w:rsidP="00ED3790">
      <w:pPr>
        <w:pStyle w:val="BodyText"/>
        <w:spacing w:line="240" w:lineRule="exact"/>
        <w:jc w:val="center"/>
        <w:rPr>
          <w:b/>
          <w:kern w:val="36"/>
          <w:sz w:val="24"/>
        </w:rPr>
      </w:pPr>
      <w:r w:rsidRPr="005A162E">
        <w:rPr>
          <w:b/>
          <w:sz w:val="24"/>
        </w:rPr>
        <w:t>Тема: «</w:t>
      </w:r>
      <w:r>
        <w:rPr>
          <w:b/>
          <w:kern w:val="36"/>
          <w:sz w:val="24"/>
        </w:rPr>
        <w:t>Экспертиза временной нетрудоспособности</w:t>
      </w:r>
      <w:r w:rsidRPr="005A162E">
        <w:rPr>
          <w:b/>
          <w:kern w:val="36"/>
          <w:sz w:val="24"/>
        </w:rPr>
        <w:t>»</w:t>
      </w:r>
    </w:p>
    <w:p w:rsidR="006B736C" w:rsidRPr="005A162E" w:rsidRDefault="006B736C" w:rsidP="005A162E">
      <w:pPr>
        <w:spacing w:after="0" w:line="240" w:lineRule="exact"/>
        <w:jc w:val="center"/>
        <w:rPr>
          <w:rFonts w:ascii="Times New Roman" w:hAnsi="Times New Roman"/>
          <w:b/>
          <w:sz w:val="24"/>
          <w:szCs w:val="24"/>
        </w:rPr>
      </w:pPr>
    </w:p>
    <w:p w:rsidR="006B736C" w:rsidRPr="00936A88" w:rsidRDefault="006B736C" w:rsidP="00936A88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</w:pPr>
      <w:r w:rsidRPr="00936A88">
        <w:t>Приказом Минздрава России от 23.08.2016 № 625н утвержден Порядок проведения экспертизы временной нетрудоспособности.</w:t>
      </w:r>
    </w:p>
    <w:p w:rsidR="006B736C" w:rsidRPr="00936A88" w:rsidRDefault="006B736C" w:rsidP="00936A88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</w:pPr>
      <w:r w:rsidRPr="00936A88">
        <w:t>Такая экспертиза проводится в целях определения способности гражданина осуществлять трудовую деятельность, необходимости и сроков временного или постоянного перевода гражданина по состоянию здоровья на другую работу, а также принятия решения о направлении гражданина на медико-социальную экспертизу.</w:t>
      </w:r>
    </w:p>
    <w:p w:rsidR="006B736C" w:rsidRPr="00936A88" w:rsidRDefault="006B736C" w:rsidP="00936A88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</w:pPr>
      <w:r w:rsidRPr="00936A88">
        <w:t>Экспертиза проводится в связи с заболеваниями, травмами, отравлениями и иными состояниями, связанными с временной потерей трудоспособности, долечиванием в санаторно-курортных организациях, при необходимости ухода за больным членом семьи, в связи с карантином, на время протезирования в стационарных условиях, в связи с беременностью и родами, при усыновлении ребенка.</w:t>
      </w:r>
    </w:p>
    <w:p w:rsidR="006B736C" w:rsidRPr="00936A88" w:rsidRDefault="006B736C" w:rsidP="00936A88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</w:pPr>
      <w:r w:rsidRPr="00936A88">
        <w:t>При проведении экспертизы временной нетрудоспособности лечащий врач (фельдшер, зубной врач):</w:t>
      </w:r>
    </w:p>
    <w:p w:rsidR="006B736C" w:rsidRPr="00936A88" w:rsidRDefault="006B736C" w:rsidP="00936A88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</w:pPr>
      <w:r w:rsidRPr="00936A88">
        <w:t>- устанавливает диагноз заболевания и степень функциональных нарушений органов и систем, наличие осложнений и степень их тяжести на основании сбора анамнеза и жалоб, внешнего осмотра гражданина;</w:t>
      </w:r>
    </w:p>
    <w:p w:rsidR="006B736C" w:rsidRPr="00936A88" w:rsidRDefault="006B736C" w:rsidP="00936A88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</w:pPr>
      <w:r w:rsidRPr="00936A88">
        <w:t>- рекомендует прохождение профилактических, диагностических, лечебных и реабилитационных мероприятий, определяет режим лечения, назначает исследования и консультации врачей-специалистов;</w:t>
      </w:r>
    </w:p>
    <w:p w:rsidR="006B736C" w:rsidRPr="00936A88" w:rsidRDefault="006B736C" w:rsidP="00936A88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</w:pPr>
      <w:r w:rsidRPr="00936A88">
        <w:t>- определяет сроки временной нетрудоспособности в соответствии с Приказом Минздравсоцразвития России от 29.06.2011 № 624н «Об утверждении Порядка выдачи листков нетрудоспособности»;</w:t>
      </w:r>
    </w:p>
    <w:p w:rsidR="006B736C" w:rsidRPr="00936A88" w:rsidRDefault="006B736C" w:rsidP="00936A88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</w:pPr>
      <w:r w:rsidRPr="00936A88">
        <w:t>- отражает в медицинской документации гражданина сведения о состоянии его здоровья, с обоснованием необходимости временного освобождения от работы; характере и условиях труда, социальных факторах или обосновании закрытия листка нетрудоспособности при восстановлении трудоспособности; выданном листке нетрудоспособности;</w:t>
      </w:r>
    </w:p>
    <w:p w:rsidR="006B736C" w:rsidRPr="00936A88" w:rsidRDefault="006B736C" w:rsidP="00936A88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</w:pPr>
      <w:r w:rsidRPr="00936A88">
        <w:t>- анализирует причины заболеваемости с временной утратой трудоспособности и первичного выхода на инвалидность, принимает участие в разработке и реализации мероприятий по их снижению;</w:t>
      </w:r>
    </w:p>
    <w:p w:rsidR="006B736C" w:rsidRPr="00936A88" w:rsidRDefault="006B736C" w:rsidP="00936A88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</w:pPr>
      <w:r w:rsidRPr="00936A88">
        <w:t>- при необходимости продления листка нетрудоспособности свыше срока, установленного действующим законодательством, направляет гражданина на экспертизу временной нетрудоспособности, проводимую врачебной комиссией медицинской организации.</w:t>
      </w:r>
    </w:p>
    <w:p w:rsidR="006B736C" w:rsidRPr="00936A88" w:rsidRDefault="006B736C" w:rsidP="00936A88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</w:pPr>
      <w:r w:rsidRPr="00936A88">
        <w:t>По результатам проведенной экспертизы в случае принятия решения о временной неспособности гражданина осуществлять трудовую деятельность ему выдается листок нетрудоспособности по форме, в порядке и сроки, установленные Приказами Минздравсоцразвития России от 29.06.2011 № 624н и от 26.04.2011 № 347н «Об утверждении формы бланка листка нетрудоспособности».</w:t>
      </w:r>
    </w:p>
    <w:p w:rsidR="006B736C" w:rsidRPr="005A162E" w:rsidRDefault="006B736C" w:rsidP="00C91183">
      <w:pPr>
        <w:spacing w:after="0" w:line="240" w:lineRule="exact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6B736C" w:rsidRPr="005A162E" w:rsidRDefault="006B736C" w:rsidP="00C91183">
      <w:pPr>
        <w:spacing w:after="0" w:line="240" w:lineRule="exact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П</w:t>
      </w:r>
      <w:r w:rsidRPr="005A162E">
        <w:rPr>
          <w:rFonts w:ascii="Times New Roman" w:hAnsi="Times New Roman"/>
          <w:sz w:val="24"/>
          <w:szCs w:val="24"/>
          <w:shd w:val="clear" w:color="auto" w:fill="FFFFFF"/>
        </w:rPr>
        <w:t>рокурор района</w:t>
      </w:r>
    </w:p>
    <w:p w:rsidR="006B736C" w:rsidRPr="005A162E" w:rsidRDefault="006B736C" w:rsidP="00C91183">
      <w:pPr>
        <w:spacing w:after="0" w:line="240" w:lineRule="exact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6B736C" w:rsidRPr="005A162E" w:rsidRDefault="006B736C" w:rsidP="00C91183">
      <w:pPr>
        <w:spacing w:after="0" w:line="240" w:lineRule="exact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советник юстиции</w:t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  <w:t xml:space="preserve">       С.Д. Панафидин</w:t>
      </w:r>
    </w:p>
    <w:p w:rsidR="006B736C" w:rsidRDefault="006B736C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6B736C" w:rsidRDefault="006B736C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6B736C" w:rsidRPr="005A162E" w:rsidRDefault="006B736C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14.03.2017</w:t>
      </w:r>
    </w:p>
    <w:sectPr w:rsidR="006B736C" w:rsidRPr="005A162E" w:rsidSect="00ED3790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966EB0"/>
    <w:multiLevelType w:val="multilevel"/>
    <w:tmpl w:val="455C27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F257A"/>
    <w:rsid w:val="000F2D8D"/>
    <w:rsid w:val="002E222A"/>
    <w:rsid w:val="002E3A5E"/>
    <w:rsid w:val="00312637"/>
    <w:rsid w:val="003F52A7"/>
    <w:rsid w:val="0055147F"/>
    <w:rsid w:val="005A162E"/>
    <w:rsid w:val="006B417D"/>
    <w:rsid w:val="006B736C"/>
    <w:rsid w:val="00704762"/>
    <w:rsid w:val="008452F0"/>
    <w:rsid w:val="00936A88"/>
    <w:rsid w:val="00C91183"/>
    <w:rsid w:val="00DB4CCD"/>
    <w:rsid w:val="00E96CDE"/>
    <w:rsid w:val="00ED3790"/>
    <w:rsid w:val="00EE0142"/>
    <w:rsid w:val="00EF25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417D"/>
    <w:pPr>
      <w:spacing w:after="200" w:line="276" w:lineRule="auto"/>
    </w:pPr>
  </w:style>
  <w:style w:type="paragraph" w:styleId="Heading1">
    <w:name w:val="heading 1"/>
    <w:basedOn w:val="Normal"/>
    <w:link w:val="Heading1Char"/>
    <w:uiPriority w:val="99"/>
    <w:qFormat/>
    <w:rsid w:val="00EF257A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F257A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DefaultParagraphFont"/>
    <w:uiPriority w:val="99"/>
    <w:rsid w:val="00EF257A"/>
    <w:rPr>
      <w:rFonts w:cs="Times New Roman"/>
    </w:rPr>
  </w:style>
  <w:style w:type="paragraph" w:styleId="NormalWeb">
    <w:name w:val="Normal (Web)"/>
    <w:basedOn w:val="Normal"/>
    <w:uiPriority w:val="99"/>
    <w:rsid w:val="00EF257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rsid w:val="00EF257A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EF25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F257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semiHidden/>
    <w:rsid w:val="00ED3790"/>
    <w:pPr>
      <w:spacing w:after="0" w:line="240" w:lineRule="auto"/>
    </w:pPr>
    <w:rPr>
      <w:rFonts w:ascii="Times New Roman" w:hAnsi="Times New Roman"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ED3790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7095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095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95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95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95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31</TotalTime>
  <Pages>1</Pages>
  <Words>397</Words>
  <Characters>2268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10</cp:revision>
  <cp:lastPrinted>2017-03-14T03:57:00Z</cp:lastPrinted>
  <dcterms:created xsi:type="dcterms:W3CDTF">2016-01-19T04:56:00Z</dcterms:created>
  <dcterms:modified xsi:type="dcterms:W3CDTF">2017-03-14T06:15:00Z</dcterms:modified>
</cp:coreProperties>
</file>