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Default="0064639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646397" w:rsidRPr="0046489F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sz w:val="72"/>
          <w:szCs w:val="72"/>
        </w:rPr>
      </w:pPr>
      <w:r w:rsidRPr="0046489F">
        <w:rPr>
          <w:b/>
          <w:sz w:val="72"/>
          <w:szCs w:val="72"/>
        </w:rPr>
        <w:t>ПАСПОРТ</w:t>
      </w:r>
      <w:r>
        <w:rPr>
          <w:b/>
          <w:sz w:val="72"/>
          <w:szCs w:val="72"/>
        </w:rPr>
        <w:t xml:space="preserve"> </w:t>
      </w:r>
    </w:p>
    <w:p w:rsidR="00646397" w:rsidRPr="0046489F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646397" w:rsidRPr="0046489F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  <w:r w:rsidRPr="0046489F">
        <w:rPr>
          <w:b/>
          <w:bCs/>
          <w:sz w:val="72"/>
          <w:szCs w:val="72"/>
          <w:lang w:eastAsia="ru-RU"/>
        </w:rPr>
        <w:t>Кожурлинского сельсовета</w:t>
      </w:r>
    </w:p>
    <w:p w:rsidR="00646397" w:rsidRPr="0046489F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 w:rsidRPr="0046489F">
        <w:rPr>
          <w:b/>
          <w:bCs/>
          <w:sz w:val="72"/>
          <w:szCs w:val="72"/>
          <w:lang w:eastAsia="ru-RU"/>
        </w:rPr>
        <w:t>Убинского района</w:t>
      </w:r>
    </w:p>
    <w:p w:rsidR="00646397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 w:rsidRPr="0046489F">
        <w:rPr>
          <w:b/>
          <w:bCs/>
          <w:sz w:val="72"/>
          <w:szCs w:val="72"/>
          <w:lang w:eastAsia="ru-RU"/>
        </w:rPr>
        <w:t>Новосибирской области</w:t>
      </w:r>
    </w:p>
    <w:p w:rsidR="00646397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</w:p>
    <w:p w:rsidR="00646397" w:rsidRPr="0046489F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>
        <w:rPr>
          <w:b/>
          <w:bCs/>
          <w:sz w:val="72"/>
          <w:szCs w:val="72"/>
          <w:lang w:eastAsia="ru-RU"/>
        </w:rPr>
        <w:t>2016 год</w:t>
      </w:r>
    </w:p>
    <w:p w:rsidR="00646397" w:rsidRPr="0046489F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646397" w:rsidRPr="00CF1630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40"/>
          <w:szCs w:val="40"/>
        </w:rPr>
      </w:pPr>
    </w:p>
    <w:p w:rsidR="00646397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646397" w:rsidRDefault="00646397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646397" w:rsidRDefault="00646397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646397" w:rsidSect="007C552C">
          <w:headerReference w:type="default" r:id="rId7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646397" w:rsidRDefault="00646397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646397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>
              <w:rPr>
                <w:b/>
                <w:bCs/>
                <w:color w:val="000000"/>
                <w:szCs w:val="28"/>
                <w:lang w:eastAsia="ru-RU"/>
              </w:rPr>
              <w:t>2016</w:t>
            </w:r>
          </w:p>
        </w:tc>
      </w:tr>
      <w:tr w:rsidR="00646397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272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646397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36246</w:t>
            </w:r>
          </w:p>
        </w:tc>
      </w:tr>
      <w:tr w:rsidR="00646397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325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168</w:t>
            </w:r>
          </w:p>
        </w:tc>
      </w:tr>
      <w:tr w:rsidR="00646397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430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21471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6868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6434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77,5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1413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96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179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825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313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-14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-24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510</w:t>
            </w:r>
          </w:p>
        </w:tc>
      </w:tr>
      <w:tr w:rsidR="00646397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6F1951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6F1951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6F1951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692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450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4,9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3,0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3,0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900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900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56025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10</w:t>
            </w:r>
          </w:p>
        </w:tc>
      </w:tr>
      <w:tr w:rsidR="00646397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56025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56025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56025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56025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56025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56025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21,520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21,520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0,0000001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75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56025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55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480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175</w:t>
            </w:r>
          </w:p>
        </w:tc>
      </w:tr>
      <w:tr w:rsidR="00646397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806AA2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806AA2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646397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608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72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140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350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43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26,3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1,8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646397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72,71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18,</w:t>
            </w: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15</w:t>
            </w:r>
            <w:r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94A3C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94A3C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94A3C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9300</w:t>
            </w:r>
          </w:p>
        </w:tc>
      </w:tr>
      <w:tr w:rsidR="00646397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94A3C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94A3C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94A3C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16730,8</w:t>
            </w:r>
          </w:p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15215,0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1312,9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181,3</w:t>
            </w:r>
          </w:p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11,6</w:t>
            </w:r>
          </w:p>
        </w:tc>
      </w:tr>
      <w:tr w:rsidR="00646397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17036,20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2862,0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30,4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10162,6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3755,8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88,9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136,5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-305,4</w:t>
            </w:r>
          </w:p>
        </w:tc>
      </w:tr>
      <w:tr w:rsidR="00646397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46397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A60733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6397" w:rsidRPr="00EC380E" w:rsidRDefault="006463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646397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646397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646397" w:rsidRDefault="00646397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646397" w:rsidRPr="00D20A3A" w:rsidRDefault="00646397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sectPr w:rsidR="00646397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6397" w:rsidRDefault="00646397" w:rsidP="005C6545">
      <w:pPr>
        <w:spacing w:after="0" w:line="240" w:lineRule="auto"/>
      </w:pPr>
      <w:r>
        <w:separator/>
      </w:r>
    </w:p>
  </w:endnote>
  <w:endnote w:type="continuationSeparator" w:id="1">
    <w:p w:rsidR="00646397" w:rsidRDefault="00646397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6397" w:rsidRDefault="00646397" w:rsidP="005C6545">
      <w:pPr>
        <w:spacing w:after="0" w:line="240" w:lineRule="auto"/>
      </w:pPr>
      <w:r>
        <w:separator/>
      </w:r>
    </w:p>
  </w:footnote>
  <w:footnote w:type="continuationSeparator" w:id="1">
    <w:p w:rsidR="00646397" w:rsidRDefault="00646397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6397" w:rsidRPr="002D6715" w:rsidRDefault="00646397" w:rsidP="001F3AA1">
    <w:pPr>
      <w:pStyle w:val="Header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cs="Times New Roman"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cs="Times New Roman"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cs="Times New Roman"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cs="Times New Roman"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486"/>
    <w:rsid w:val="00070B69"/>
    <w:rsid w:val="00071AEB"/>
    <w:rsid w:val="00072C6E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878E9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0272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96F35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C66A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E6E5F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489F"/>
    <w:rsid w:val="0046567E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0878"/>
    <w:rsid w:val="005634EC"/>
    <w:rsid w:val="005648E4"/>
    <w:rsid w:val="00564A20"/>
    <w:rsid w:val="0056507C"/>
    <w:rsid w:val="0057119C"/>
    <w:rsid w:val="00572ED1"/>
    <w:rsid w:val="00575F13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E76F8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6397"/>
    <w:rsid w:val="00647102"/>
    <w:rsid w:val="00647184"/>
    <w:rsid w:val="00647620"/>
    <w:rsid w:val="00647DA7"/>
    <w:rsid w:val="00651ADA"/>
    <w:rsid w:val="0065353D"/>
    <w:rsid w:val="00654805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723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15C5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D08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77B56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5C21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1336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29F8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5761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485"/>
    <w:rsid w:val="00A149FA"/>
    <w:rsid w:val="00A16EF2"/>
    <w:rsid w:val="00A1773B"/>
    <w:rsid w:val="00A20DA2"/>
    <w:rsid w:val="00A22018"/>
    <w:rsid w:val="00A227B3"/>
    <w:rsid w:val="00A24C6B"/>
    <w:rsid w:val="00A2600B"/>
    <w:rsid w:val="00A26B5C"/>
    <w:rsid w:val="00A26C96"/>
    <w:rsid w:val="00A26CA0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10CD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3CF7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57ED0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08E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0F39"/>
    <w:rsid w:val="00C42300"/>
    <w:rsid w:val="00C423BA"/>
    <w:rsid w:val="00C47433"/>
    <w:rsid w:val="00C47973"/>
    <w:rsid w:val="00C47C51"/>
    <w:rsid w:val="00C47CDC"/>
    <w:rsid w:val="00C51551"/>
    <w:rsid w:val="00C51C7C"/>
    <w:rsid w:val="00C611A2"/>
    <w:rsid w:val="00C6292B"/>
    <w:rsid w:val="00C63AB1"/>
    <w:rsid w:val="00C63CD4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1630"/>
    <w:rsid w:val="00CF2813"/>
    <w:rsid w:val="00CF2C1A"/>
    <w:rsid w:val="00CF60F3"/>
    <w:rsid w:val="00CF7361"/>
    <w:rsid w:val="00D0737A"/>
    <w:rsid w:val="00D11965"/>
    <w:rsid w:val="00D11966"/>
    <w:rsid w:val="00D12BA4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5EA8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3E1B"/>
    <w:rsid w:val="00D46835"/>
    <w:rsid w:val="00D505D0"/>
    <w:rsid w:val="00D50655"/>
    <w:rsid w:val="00D51292"/>
    <w:rsid w:val="00D51446"/>
    <w:rsid w:val="00D53308"/>
    <w:rsid w:val="00D5351C"/>
    <w:rsid w:val="00D55546"/>
    <w:rsid w:val="00D55A10"/>
    <w:rsid w:val="00D5794D"/>
    <w:rsid w:val="00D61B2F"/>
    <w:rsid w:val="00D63DD1"/>
    <w:rsid w:val="00D64C8F"/>
    <w:rsid w:val="00D678B4"/>
    <w:rsid w:val="00D70F63"/>
    <w:rsid w:val="00D717D6"/>
    <w:rsid w:val="00D72F51"/>
    <w:rsid w:val="00D74C45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A7C"/>
    <w:rsid w:val="00D95BEA"/>
    <w:rsid w:val="00DA1464"/>
    <w:rsid w:val="00DA1D10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8FD"/>
    <w:rsid w:val="00DD7660"/>
    <w:rsid w:val="00DE07DC"/>
    <w:rsid w:val="00DE0EBF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97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0E4D"/>
    <w:rsid w:val="00E31966"/>
    <w:rsid w:val="00E33802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80E"/>
    <w:rsid w:val="00EC3932"/>
    <w:rsid w:val="00EC45DC"/>
    <w:rsid w:val="00EC5331"/>
    <w:rsid w:val="00EC676B"/>
    <w:rsid w:val="00EC7A74"/>
    <w:rsid w:val="00ED12B9"/>
    <w:rsid w:val="00ED195B"/>
    <w:rsid w:val="00ED1CDB"/>
    <w:rsid w:val="00ED47F5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EF78E9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2EA8"/>
    <w:rsid w:val="00FC4574"/>
    <w:rsid w:val="00FC6545"/>
    <w:rsid w:val="00FC68FB"/>
    <w:rsid w:val="00FC6A82"/>
    <w:rsid w:val="00FD2B70"/>
    <w:rsid w:val="00FD2D34"/>
    <w:rsid w:val="00FD31A0"/>
    <w:rsid w:val="00FD3740"/>
    <w:rsid w:val="00FD3746"/>
    <w:rsid w:val="00FD50F6"/>
    <w:rsid w:val="00FD5FFC"/>
    <w:rsid w:val="00FD624E"/>
    <w:rsid w:val="00FD63CC"/>
    <w:rsid w:val="00FD7FF4"/>
    <w:rsid w:val="00FE1637"/>
    <w:rsid w:val="00FE1B50"/>
    <w:rsid w:val="00FE3495"/>
    <w:rsid w:val="00FE471B"/>
    <w:rsid w:val="00FE7C50"/>
    <w:rsid w:val="00FF0A9B"/>
    <w:rsid w:val="00FF185B"/>
    <w:rsid w:val="00FF18A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054EE"/>
    <w:rPr>
      <w:rFonts w:ascii="Times New Roman" w:hAnsi="Times New Roman" w:cs="Times New Roman"/>
      <w:b/>
      <w:kern w:val="36"/>
      <w:sz w:val="4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AD3753"/>
    <w:rPr>
      <w:rFonts w:ascii="Cambria" w:hAnsi="Cambria" w:cs="Times New Roman"/>
      <w:b/>
      <w:i/>
      <w:sz w:val="28"/>
      <w:lang w:eastAsia="en-US"/>
    </w:rPr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Hyperlink">
    <w:name w:val="Hyperlink"/>
    <w:basedOn w:val="DefaultParagraphFont"/>
    <w:uiPriority w:val="99"/>
    <w:rsid w:val="00D24A9C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4104F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Emphasis">
    <w:name w:val="Emphasis"/>
    <w:basedOn w:val="DefaultParagraphFont"/>
    <w:uiPriority w:val="99"/>
    <w:qFormat/>
    <w:rsid w:val="00B730E4"/>
    <w:rPr>
      <w:rFonts w:cs="Times New Roman"/>
      <w:i/>
    </w:rPr>
  </w:style>
  <w:style w:type="paragraph" w:styleId="BalloonText">
    <w:name w:val="Balloon Text"/>
    <w:basedOn w:val="Normal"/>
    <w:link w:val="BalloonTextChar"/>
    <w:uiPriority w:val="99"/>
    <w:semiHidden/>
    <w:rsid w:val="000B10B4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B10B4"/>
    <w:rPr>
      <w:rFonts w:ascii="Tahoma" w:hAnsi="Tahoma" w:cs="Times New Roman"/>
      <w:sz w:val="16"/>
    </w:rPr>
  </w:style>
  <w:style w:type="paragraph" w:styleId="ListParagraph">
    <w:name w:val="List Paragraph"/>
    <w:basedOn w:val="Normal"/>
    <w:uiPriority w:val="99"/>
    <w:qFormat/>
    <w:rsid w:val="004C08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paragraph" w:styleId="Footer">
    <w:name w:val="footer"/>
    <w:basedOn w:val="Normal"/>
    <w:link w:val="FooterChar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character" w:styleId="Strong">
    <w:name w:val="Strong"/>
    <w:basedOn w:val="DefaultParagraphFont"/>
    <w:uiPriority w:val="99"/>
    <w:qFormat/>
    <w:rsid w:val="00AD3753"/>
    <w:rPr>
      <w:rFonts w:cs="Times New Roman"/>
      <w:b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ConsPlusNormal">
    <w:name w:val="ConsPlusNormal"/>
    <w:uiPriority w:val="99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uiPriority w:val="99"/>
    <w:rsid w:val="00882891"/>
  </w:style>
  <w:style w:type="paragraph" w:styleId="BodyText3">
    <w:name w:val="Body Text 3"/>
    <w:basedOn w:val="Normal"/>
    <w:link w:val="BodyText3Char"/>
    <w:uiPriority w:val="99"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534AA3"/>
    <w:rPr>
      <w:rFonts w:ascii="Times New Roman" w:hAnsi="Times New Roman" w:cs="Times New Roman"/>
      <w:sz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">
    <w:name w:val="Цветовое выделение"/>
    <w:uiPriority w:val="99"/>
    <w:rsid w:val="00016256"/>
    <w:rPr>
      <w:b/>
      <w:color w:val="000080"/>
    </w:rPr>
  </w:style>
  <w:style w:type="character" w:styleId="CommentReference">
    <w:name w:val="annotation reference"/>
    <w:basedOn w:val="DefaultParagraphFont"/>
    <w:uiPriority w:val="99"/>
    <w:semiHidden/>
    <w:rsid w:val="007A4233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A423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A4233"/>
    <w:rPr>
      <w:rFonts w:ascii="Times New Roman" w:hAnsi="Times New Roman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7A42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7A423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856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159</TotalTime>
  <Pages>8</Pages>
  <Words>1826</Words>
  <Characters>10413</Characters>
  <Application>Microsoft Office Outlook</Application>
  <DocSecurity>0</DocSecurity>
  <Lines>0</Lines>
  <Paragraphs>0</Paragraphs>
  <ScaleCrop>false</ScaleCrop>
  <Company>Министерство экономики Республики Хакасия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Подорожная Марина</dc:creator>
  <cp:keywords/>
  <dc:description/>
  <cp:lastModifiedBy>User</cp:lastModifiedBy>
  <cp:revision>14</cp:revision>
  <cp:lastPrinted>2017-04-05T04:01:00Z</cp:lastPrinted>
  <dcterms:created xsi:type="dcterms:W3CDTF">2016-05-06T09:59:00Z</dcterms:created>
  <dcterms:modified xsi:type="dcterms:W3CDTF">2017-05-23T03:45:00Z</dcterms:modified>
</cp:coreProperties>
</file>