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32B" w:rsidRDefault="0040032B" w:rsidP="00EB31B0">
      <w:pPr>
        <w:pStyle w:val="BodyText"/>
        <w:jc w:val="center"/>
      </w:pPr>
      <w:r>
        <w:t>Официальное сообщение прокуратуры Убинского  района:</w:t>
      </w:r>
    </w:p>
    <w:p w:rsidR="0040032B" w:rsidRDefault="0040032B" w:rsidP="00EB31B0">
      <w:pPr>
        <w:pStyle w:val="BodyText2"/>
        <w:ind w:firstLine="708"/>
      </w:pPr>
    </w:p>
    <w:p w:rsidR="0040032B" w:rsidRPr="006F7EE8" w:rsidRDefault="0040032B" w:rsidP="00C60092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6F7EE8">
        <w:rPr>
          <w:rFonts w:ascii="Times New Roman" w:hAnsi="Times New Roman"/>
          <w:bCs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>сентябре</w:t>
      </w:r>
      <w:r w:rsidRPr="006F7EE8">
        <w:rPr>
          <w:rFonts w:ascii="Times New Roman" w:hAnsi="Times New Roman"/>
          <w:bCs/>
          <w:sz w:val="28"/>
          <w:szCs w:val="28"/>
        </w:rPr>
        <w:t xml:space="preserve"> 201</w:t>
      </w:r>
      <w:r>
        <w:rPr>
          <w:rFonts w:ascii="Times New Roman" w:hAnsi="Times New Roman"/>
          <w:bCs/>
          <w:sz w:val="28"/>
          <w:szCs w:val="28"/>
        </w:rPr>
        <w:t>7</w:t>
      </w:r>
      <w:r w:rsidRPr="006F7EE8">
        <w:rPr>
          <w:rFonts w:ascii="Times New Roman" w:hAnsi="Times New Roman"/>
          <w:bCs/>
          <w:sz w:val="28"/>
          <w:szCs w:val="28"/>
        </w:rPr>
        <w:t xml:space="preserve"> года, прокуратурой Убинского района Новосибирской области, проведена проверка соблюдения требований законодательства</w:t>
      </w:r>
      <w:r>
        <w:rPr>
          <w:rFonts w:ascii="Times New Roman" w:hAnsi="Times New Roman"/>
          <w:bCs/>
          <w:sz w:val="28"/>
          <w:szCs w:val="28"/>
        </w:rPr>
        <w:t xml:space="preserve"> при расходовании бюджетных средств на реализацию мероприятий в сфере развития малого и среднего предпринимательства</w:t>
      </w:r>
      <w:r w:rsidRPr="006F7EE8">
        <w:rPr>
          <w:rFonts w:ascii="Times New Roman" w:hAnsi="Times New Roman"/>
          <w:bCs/>
          <w:sz w:val="28"/>
          <w:szCs w:val="28"/>
        </w:rPr>
        <w:t>.</w:t>
      </w:r>
    </w:p>
    <w:p w:rsidR="0040032B" w:rsidRDefault="0040032B" w:rsidP="00C60092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6F7EE8">
        <w:rPr>
          <w:rFonts w:ascii="Times New Roman" w:hAnsi="Times New Roman"/>
          <w:bCs/>
          <w:sz w:val="28"/>
          <w:szCs w:val="28"/>
        </w:rPr>
        <w:t>В х</w:t>
      </w:r>
      <w:r>
        <w:rPr>
          <w:rFonts w:ascii="Times New Roman" w:hAnsi="Times New Roman"/>
          <w:bCs/>
          <w:sz w:val="28"/>
          <w:szCs w:val="28"/>
        </w:rPr>
        <w:t>оде проверки установлено, что одним из индивидуальных предпринимателей в администрацию Убинского района Новосибирской области представлен фиктивный договор купли-продажи, для получения субсидии по муниципальной программе «Развитие малого и среднего предпринимательства в Убинском района на 2014-2016 годы». По результатам проверки в отношении индивидуального предпринимателя, прокурором района, вынесено постановление о направлении материалов проверки в орган дознания для решения вопроса об уголовном преследовании, по признакам состава преступления, предусмотренного ч. 1 ст. 159 Уголовного кодекса Российской Федерации.</w:t>
      </w:r>
    </w:p>
    <w:p w:rsidR="0040032B" w:rsidRDefault="0040032B" w:rsidP="00086ECA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Кроме этого, главе Убинского района внесено представление об устранении выявленных нарушений законодательства при расходовании бюджетных средств на реализацию мероприятий в сфере развития малого и среднего предпринимательства.</w:t>
      </w:r>
    </w:p>
    <w:p w:rsidR="0040032B" w:rsidRPr="006F7EE8" w:rsidRDefault="0040032B" w:rsidP="00E959D3">
      <w:pPr>
        <w:spacing w:after="0" w:line="240" w:lineRule="exact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40032B" w:rsidRPr="006F7EE8" w:rsidRDefault="0040032B" w:rsidP="00E959D3">
      <w:pPr>
        <w:spacing w:after="0" w:line="240" w:lineRule="exact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40032B" w:rsidRPr="006F7EE8" w:rsidRDefault="0040032B" w:rsidP="006F7EE8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6F7EE8">
        <w:rPr>
          <w:rFonts w:ascii="Times New Roman" w:hAnsi="Times New Roman"/>
          <w:sz w:val="28"/>
          <w:szCs w:val="28"/>
        </w:rPr>
        <w:t>Прокурор района</w:t>
      </w:r>
    </w:p>
    <w:p w:rsidR="0040032B" w:rsidRPr="006F7EE8" w:rsidRDefault="0040032B" w:rsidP="006F7EE8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40032B" w:rsidRPr="006F7EE8" w:rsidRDefault="0040032B" w:rsidP="006F7EE8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6F7EE8">
        <w:rPr>
          <w:rFonts w:ascii="Times New Roman" w:hAnsi="Times New Roman"/>
          <w:sz w:val="28"/>
          <w:szCs w:val="28"/>
        </w:rPr>
        <w:t xml:space="preserve">советник юстиции </w:t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</w:r>
      <w:r w:rsidRPr="006F7EE8">
        <w:rPr>
          <w:rFonts w:ascii="Times New Roman" w:hAnsi="Times New Roman"/>
          <w:sz w:val="28"/>
          <w:szCs w:val="28"/>
        </w:rPr>
        <w:tab/>
        <w:t xml:space="preserve">        С.Д. Панафидин</w:t>
      </w:r>
    </w:p>
    <w:sectPr w:rsidR="0040032B" w:rsidRPr="006F7EE8" w:rsidSect="00710D0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7E47"/>
    <w:rsid w:val="00086ECA"/>
    <w:rsid w:val="00146F01"/>
    <w:rsid w:val="001D7A3D"/>
    <w:rsid w:val="001F1BB6"/>
    <w:rsid w:val="00314FE0"/>
    <w:rsid w:val="0035051B"/>
    <w:rsid w:val="0040032B"/>
    <w:rsid w:val="004C3189"/>
    <w:rsid w:val="004D26E6"/>
    <w:rsid w:val="004E7E47"/>
    <w:rsid w:val="005A79CD"/>
    <w:rsid w:val="006535FF"/>
    <w:rsid w:val="006F7EE8"/>
    <w:rsid w:val="00710D04"/>
    <w:rsid w:val="00714B24"/>
    <w:rsid w:val="00761476"/>
    <w:rsid w:val="007A1E77"/>
    <w:rsid w:val="007B2362"/>
    <w:rsid w:val="00823891"/>
    <w:rsid w:val="00837791"/>
    <w:rsid w:val="00913DD1"/>
    <w:rsid w:val="00A93E49"/>
    <w:rsid w:val="00B34D65"/>
    <w:rsid w:val="00B36230"/>
    <w:rsid w:val="00BB1D16"/>
    <w:rsid w:val="00BF56F1"/>
    <w:rsid w:val="00C04663"/>
    <w:rsid w:val="00C30915"/>
    <w:rsid w:val="00C60092"/>
    <w:rsid w:val="00C65E72"/>
    <w:rsid w:val="00D0000B"/>
    <w:rsid w:val="00D80AE8"/>
    <w:rsid w:val="00E638E0"/>
    <w:rsid w:val="00E959D3"/>
    <w:rsid w:val="00EA7B07"/>
    <w:rsid w:val="00EA7DE4"/>
    <w:rsid w:val="00EB31B0"/>
    <w:rsid w:val="00EF21E8"/>
    <w:rsid w:val="00F125CA"/>
    <w:rsid w:val="00F37F77"/>
    <w:rsid w:val="00F7301F"/>
    <w:rsid w:val="00F9491A"/>
    <w:rsid w:val="00FE19CD"/>
    <w:rsid w:val="00FE5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491A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E7E47"/>
    <w:pPr>
      <w:ind w:left="720"/>
      <w:contextualSpacing/>
    </w:pPr>
    <w:rPr>
      <w:lang w:eastAsia="en-US"/>
    </w:rPr>
  </w:style>
  <w:style w:type="paragraph" w:styleId="BodyText">
    <w:name w:val="Body Text"/>
    <w:basedOn w:val="Normal"/>
    <w:link w:val="BodyTextChar"/>
    <w:uiPriority w:val="99"/>
    <w:rsid w:val="00EB31B0"/>
    <w:pPr>
      <w:spacing w:after="0" w:line="240" w:lineRule="auto"/>
      <w:jc w:val="both"/>
    </w:pPr>
    <w:rPr>
      <w:rFonts w:ascii="Times New Roman" w:hAnsi="Times New Roman"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85CF4"/>
  </w:style>
  <w:style w:type="paragraph" w:styleId="BodyText2">
    <w:name w:val="Body Text 2"/>
    <w:basedOn w:val="Normal"/>
    <w:link w:val="BodyText2Char"/>
    <w:uiPriority w:val="99"/>
    <w:rsid w:val="00EB31B0"/>
    <w:pPr>
      <w:spacing w:after="0" w:line="240" w:lineRule="auto"/>
      <w:jc w:val="both"/>
    </w:pPr>
    <w:rPr>
      <w:rFonts w:ascii="Times New Roman" w:hAnsi="Times New Roman"/>
      <w:bCs/>
      <w:i/>
      <w:iCs/>
      <w:sz w:val="28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85C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00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1</Pages>
  <Words>182</Words>
  <Characters>1041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2017-10-24T03:35:00Z</cp:lastPrinted>
  <dcterms:created xsi:type="dcterms:W3CDTF">2017-10-22T13:31:00Z</dcterms:created>
  <dcterms:modified xsi:type="dcterms:W3CDTF">2017-10-27T04:35:00Z</dcterms:modified>
</cp:coreProperties>
</file>